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B1AD4" w14:textId="1C47EC45" w:rsidR="00024B92" w:rsidRDefault="00897545" w:rsidP="005325F0">
      <w:pPr>
        <w:spacing w:before="0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3FD049" wp14:editId="28E27C6E">
                <wp:simplePos x="0" y="0"/>
                <wp:positionH relativeFrom="column">
                  <wp:posOffset>1294193</wp:posOffset>
                </wp:positionH>
                <wp:positionV relativeFrom="paragraph">
                  <wp:posOffset>-663575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4C2E5" w14:textId="3AD5F4DE" w:rsidR="00897545" w:rsidRPr="00897545" w:rsidRDefault="00897545" w:rsidP="00897545">
                            <w:pPr>
                              <w:jc w:val="center"/>
                              <w:rPr>
                                <w:b/>
                                <w:noProof/>
                                <w:color w:val="3E3668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3E3668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 15,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3FD04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1.9pt;margin-top:-52.2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" filled="f" stroked="f">
                <v:fill o:detectmouseclick="t"/>
                <v:textbox style="mso-fit-shape-to-text:t">
                  <w:txbxContent>
                    <w:p w14:paraId="3B74C2E5" w14:textId="3AD5F4DE" w:rsidR="00897545" w:rsidRPr="00897545" w:rsidRDefault="00897545" w:rsidP="00897545">
                      <w:pPr>
                        <w:jc w:val="center"/>
                        <w:rPr>
                          <w:b/>
                          <w:noProof/>
                          <w:color w:val="3E3668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3E3668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September 15, 2021</w:t>
                      </w:r>
                    </w:p>
                  </w:txbxContent>
                </v:textbox>
              </v:shape>
            </w:pict>
          </mc:Fallback>
        </mc:AlternateContent>
      </w:r>
      <w:r w:rsidR="00B406F7">
        <w:rPr>
          <w:noProof/>
        </w:rPr>
        <mc:AlternateContent>
          <mc:Choice Requires="wpg">
            <w:drawing>
              <wp:anchor distT="0" distB="0" distL="228600" distR="228600" simplePos="0" relativeHeight="251661312" behindDoc="0" locked="0" layoutInCell="1" allowOverlap="1" wp14:anchorId="0D375C9A" wp14:editId="63A7CE6B">
                <wp:simplePos x="0" y="0"/>
                <wp:positionH relativeFrom="margin">
                  <wp:posOffset>914400</wp:posOffset>
                </wp:positionH>
                <wp:positionV relativeFrom="page">
                  <wp:posOffset>6638925</wp:posOffset>
                </wp:positionV>
                <wp:extent cx="5000625" cy="2028825"/>
                <wp:effectExtent l="0" t="0" r="9525" b="952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000625" cy="2028825"/>
                          <a:chOff x="-573" y="0"/>
                          <a:chExt cx="3219261" cy="2028766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19048"/>
                            <a:ext cx="2268288" cy="676674"/>
                            <a:chOff x="228600" y="-2"/>
                            <a:chExt cx="1484530" cy="832830"/>
                          </a:xfrm>
                        </wpg:grpSpPr>
                        <wps:wsp>
                          <wps:cNvPr id="7" name="Rectangle 10"/>
                          <wps:cNvSpPr/>
                          <wps:spPr>
                            <a:xfrm>
                              <a:off x="228632" y="560"/>
                              <a:ext cx="1484498" cy="799236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228600" y="-2"/>
                              <a:ext cx="1472184" cy="832830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 rot="10800000">
                            <a:off x="-573" y="36400"/>
                            <a:ext cx="1532335" cy="1506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A7E8E5" w14:textId="777F75D8" w:rsidR="00DC47B0" w:rsidRDefault="00DC47B0" w:rsidP="00DC47B0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691971" w:themeColor="accen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mallCaps/>
                                  <w:color w:val="691971" w:themeColor="accent2"/>
                                  <w:sz w:val="28"/>
                                  <w:szCs w:val="28"/>
                                </w:rPr>
                                <w:t xml:space="preserve">2:00 PM </w:t>
                              </w:r>
                            </w:p>
                            <w:p w14:paraId="0776B57D" w14:textId="77777777" w:rsidR="00DC47B0" w:rsidRPr="00DC47B0" w:rsidRDefault="00DC47B0" w:rsidP="00DC47B0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691971" w:themeColor="accent2"/>
                                  <w:sz w:val="28"/>
                                  <w:szCs w:val="24"/>
                                </w:rPr>
                              </w:pPr>
                              <w:r w:rsidRPr="00DC47B0">
                                <w:rPr>
                                  <w:smallCaps/>
                                  <w:color w:val="691971" w:themeColor="accent2"/>
                                  <w:sz w:val="28"/>
                                  <w:szCs w:val="24"/>
                                </w:rPr>
                                <w:t>Meeting ID: 915 8372 0383</w:t>
                              </w:r>
                            </w:p>
                            <w:p w14:paraId="6FD8C8BE" w14:textId="701D35BA" w:rsidR="00DC47B0" w:rsidRDefault="00DC47B0" w:rsidP="00DC47B0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691971" w:themeColor="accent2"/>
                                  <w:sz w:val="28"/>
                                  <w:szCs w:val="24"/>
                                </w:rPr>
                              </w:pPr>
                              <w:r w:rsidRPr="00DC47B0">
                                <w:rPr>
                                  <w:smallCaps/>
                                  <w:color w:val="691971" w:themeColor="accent2"/>
                                  <w:sz w:val="28"/>
                                  <w:szCs w:val="24"/>
                                </w:rPr>
                                <w:t>Passcode: 987069</w:t>
                              </w:r>
                            </w:p>
                            <w:p w14:paraId="5B9E3896" w14:textId="3E306033" w:rsidR="00DC47B0" w:rsidRDefault="00DC47B0" w:rsidP="00DC47B0">
                              <w:pPr>
                                <w:pStyle w:val="NoSpacing"/>
                                <w:ind w:left="360"/>
                                <w:rPr>
                                  <w:color w:val="262140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75C9A" id="Group 2" o:spid="_x0000_s1027" style="position:absolute;margin-left:1in;margin-top:522.75pt;width:393.75pt;height:159.75pt;rotation:180;z-index:251661312;mso-wrap-distance-left:18pt;mso-wrap-distance-right:18pt;mso-position-horizontal-relative:margin;mso-position-vertical-relative:page;mso-width-relative:margin;mso-height-relative:margin" coordorigin="-5" coordsize="32192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">
                <v:rect id="Rectangle 5" o:spid="_x0000_s1028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" fillcolor="white [3212]" stroked="f" strokeweight="1pt">
                  <v:fill opacity="0"/>
                </v:rect>
                <v:group id="Group 6" o:spid="_x0000_s1029" style="position:absolute;top:190;width:22682;height:6767" coordorigin="2286" coordsize="14845,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Rectangle 10" o:spid="_x0000_s1030" style="position:absolute;left:2286;top:5;width:14845;height:799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" path="m,l2240281,,1659256,222885,,822960,,xe" fillcolor="#262140 [3204]" stroked="f" strokeweight="1pt">
                    <v:stroke joinstyle="miter"/>
                    <v:path arrowok="t" o:connecttype="custom" o:connectlocs="0,0;1484498,0;1099488,216460;0,799236;0,0" o:connectangles="0,0,0,0,0"/>
                  </v:shape>
                  <v:rect id="Rectangle 9" o:spid="_x0000_s1031" style="position:absolute;left:2286;width:14721;height:8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" stroked="f" strokeweight="1pt">
                    <v:fill r:id="rId11" o:title="" recolor="t" rotate="t" type="frame"/>
                  </v:rect>
                </v:group>
                <v:shape id="Text Box 10" o:spid="_x0000_s1032" type="#_x0000_t202" style="position:absolute;left:-5;top:364;width:15322;height:1506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" filled="f" stroked="f" strokeweight=".5pt">
                  <v:textbox inset="3.6pt,7.2pt,0,0">
                    <w:txbxContent>
                      <w:p w14:paraId="03A7E8E5" w14:textId="777F75D8" w:rsidR="00DC47B0" w:rsidRDefault="00DC47B0" w:rsidP="00DC47B0">
                        <w:pPr>
                          <w:ind w:left="504"/>
                          <w:jc w:val="right"/>
                          <w:rPr>
                            <w:smallCaps/>
                            <w:color w:val="691971" w:themeColor="accent2"/>
                            <w:sz w:val="28"/>
                            <w:szCs w:val="28"/>
                          </w:rPr>
                        </w:pPr>
                        <w:r>
                          <w:rPr>
                            <w:smallCaps/>
                            <w:color w:val="691971" w:themeColor="accent2"/>
                            <w:sz w:val="28"/>
                            <w:szCs w:val="28"/>
                          </w:rPr>
                          <w:t xml:space="preserve">2:00 PM </w:t>
                        </w:r>
                      </w:p>
                      <w:p w14:paraId="0776B57D" w14:textId="77777777" w:rsidR="00DC47B0" w:rsidRPr="00DC47B0" w:rsidRDefault="00DC47B0" w:rsidP="00DC47B0">
                        <w:pPr>
                          <w:ind w:left="504"/>
                          <w:jc w:val="right"/>
                          <w:rPr>
                            <w:smallCaps/>
                            <w:color w:val="691971" w:themeColor="accent2"/>
                            <w:sz w:val="28"/>
                            <w:szCs w:val="24"/>
                          </w:rPr>
                        </w:pPr>
                        <w:r w:rsidRPr="00DC47B0">
                          <w:rPr>
                            <w:smallCaps/>
                            <w:color w:val="691971" w:themeColor="accent2"/>
                            <w:sz w:val="28"/>
                            <w:szCs w:val="24"/>
                          </w:rPr>
                          <w:t>Meeting ID: 915 8372 0383</w:t>
                        </w:r>
                      </w:p>
                      <w:p w14:paraId="6FD8C8BE" w14:textId="701D35BA" w:rsidR="00DC47B0" w:rsidRDefault="00DC47B0" w:rsidP="00DC47B0">
                        <w:pPr>
                          <w:ind w:left="504"/>
                          <w:jc w:val="right"/>
                          <w:rPr>
                            <w:smallCaps/>
                            <w:color w:val="691971" w:themeColor="accent2"/>
                            <w:sz w:val="28"/>
                            <w:szCs w:val="24"/>
                          </w:rPr>
                        </w:pPr>
                        <w:r w:rsidRPr="00DC47B0">
                          <w:rPr>
                            <w:smallCaps/>
                            <w:color w:val="691971" w:themeColor="accent2"/>
                            <w:sz w:val="28"/>
                            <w:szCs w:val="24"/>
                          </w:rPr>
                          <w:t>Passcode: 987069</w:t>
                        </w:r>
                      </w:p>
                      <w:p w14:paraId="5B9E3896" w14:textId="3E306033" w:rsidR="00DC47B0" w:rsidRDefault="00DC47B0" w:rsidP="00DC47B0">
                        <w:pPr>
                          <w:pStyle w:val="NoSpacing"/>
                          <w:ind w:left="360"/>
                          <w:rPr>
                            <w:color w:val="262140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B406F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23C9CC" wp14:editId="0E9AAAF6">
                <wp:simplePos x="0" y="0"/>
                <wp:positionH relativeFrom="column">
                  <wp:posOffset>571500</wp:posOffset>
                </wp:positionH>
                <wp:positionV relativeFrom="paragraph">
                  <wp:posOffset>5753100</wp:posOffset>
                </wp:positionV>
                <wp:extent cx="2857500" cy="150749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50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CD3CC" w14:textId="3DFC3A0F" w:rsidR="00DC47B0" w:rsidRDefault="00DC47B0" w:rsidP="00DC47B0">
                            <w:pPr>
                              <w:ind w:left="504"/>
                              <w:rPr>
                                <w:smallCaps/>
                                <w:color w:val="69197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691971" w:themeColor="accent2"/>
                                <w:sz w:val="28"/>
                                <w:szCs w:val="28"/>
                              </w:rPr>
                              <w:t>9:00 AM</w:t>
                            </w:r>
                          </w:p>
                          <w:p w14:paraId="2A67013F" w14:textId="77777777" w:rsidR="00DC47B0" w:rsidRPr="00DC47B0" w:rsidRDefault="00DC47B0" w:rsidP="00DC47B0">
                            <w:pPr>
                              <w:ind w:left="504"/>
                              <w:rPr>
                                <w:smallCaps/>
                                <w:color w:val="691971" w:themeColor="accent2"/>
                                <w:sz w:val="28"/>
                                <w:szCs w:val="24"/>
                              </w:rPr>
                            </w:pPr>
                            <w:r w:rsidRPr="00DC47B0">
                              <w:rPr>
                                <w:smallCaps/>
                                <w:color w:val="691971" w:themeColor="accent2"/>
                                <w:sz w:val="28"/>
                                <w:szCs w:val="24"/>
                              </w:rPr>
                              <w:t>Meeting ID: 979 2142 5066</w:t>
                            </w:r>
                          </w:p>
                          <w:p w14:paraId="104C3615" w14:textId="34ADB9A7" w:rsidR="00DC47B0" w:rsidRDefault="00DC47B0" w:rsidP="00DC47B0">
                            <w:pPr>
                              <w:ind w:left="504"/>
                              <w:rPr>
                                <w:smallCaps/>
                                <w:color w:val="691971" w:themeColor="accent2"/>
                                <w:sz w:val="28"/>
                                <w:szCs w:val="24"/>
                              </w:rPr>
                            </w:pPr>
                            <w:r w:rsidRPr="00DC47B0">
                              <w:rPr>
                                <w:smallCaps/>
                                <w:color w:val="691971" w:themeColor="accent2"/>
                                <w:sz w:val="28"/>
                                <w:szCs w:val="24"/>
                              </w:rPr>
                              <w:t>Passcode: 818885</w:t>
                            </w:r>
                          </w:p>
                          <w:p w14:paraId="07B802C7" w14:textId="2672D995" w:rsidR="00B406F7" w:rsidRDefault="00B406F7" w:rsidP="00DC47B0">
                            <w:pPr>
                              <w:ind w:left="504"/>
                              <w:rPr>
                                <w:smallCaps/>
                                <w:color w:val="691971" w:themeColor="accent2"/>
                                <w:sz w:val="28"/>
                                <w:szCs w:val="24"/>
                              </w:rPr>
                            </w:pPr>
                          </w:p>
                          <w:p w14:paraId="1F11FFC0" w14:textId="4AD02F2D" w:rsidR="00B406F7" w:rsidRDefault="00B406F7" w:rsidP="00DC47B0">
                            <w:pPr>
                              <w:ind w:left="504"/>
                              <w:rPr>
                                <w:smallCaps/>
                                <w:color w:val="691971" w:themeColor="accen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mallCaps/>
                                <w:color w:val="691971" w:themeColor="accent2"/>
                                <w:sz w:val="28"/>
                                <w:szCs w:val="24"/>
                              </w:rPr>
                              <w:t>Questions? Email cynthia.campbell@sccpss.com</w:t>
                            </w:r>
                          </w:p>
                          <w:p w14:paraId="52E603F6" w14:textId="77777777" w:rsidR="00DC47B0" w:rsidRDefault="00DC47B0" w:rsidP="00DC47B0">
                            <w:pPr>
                              <w:pStyle w:val="NoSpacing"/>
                              <w:ind w:left="360"/>
                              <w:rPr>
                                <w:color w:val="262140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3C9CC" id="Text Box 12" o:spid="_x0000_s1033" type="#_x0000_t202" style="position:absolute;margin-left:45pt;margin-top:453pt;width:225pt;height:118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" filled="f" stroked="f" strokeweight=".5pt">
                <v:textbox inset="3.6pt,7.2pt,0,0">
                  <w:txbxContent>
                    <w:p w14:paraId="3ECCD3CC" w14:textId="3DFC3A0F" w:rsidR="00DC47B0" w:rsidRDefault="00DC47B0" w:rsidP="00DC47B0">
                      <w:pPr>
                        <w:ind w:left="504"/>
                        <w:rPr>
                          <w:smallCaps/>
                          <w:color w:val="691971" w:themeColor="accent2"/>
                          <w:sz w:val="28"/>
                          <w:szCs w:val="28"/>
                        </w:rPr>
                      </w:pPr>
                      <w:r>
                        <w:rPr>
                          <w:smallCaps/>
                          <w:color w:val="691971" w:themeColor="accent2"/>
                          <w:sz w:val="28"/>
                          <w:szCs w:val="28"/>
                        </w:rPr>
                        <w:t>9:00 AM</w:t>
                      </w:r>
                    </w:p>
                    <w:p w14:paraId="2A67013F" w14:textId="77777777" w:rsidR="00DC47B0" w:rsidRPr="00DC47B0" w:rsidRDefault="00DC47B0" w:rsidP="00DC47B0">
                      <w:pPr>
                        <w:ind w:left="504"/>
                        <w:rPr>
                          <w:smallCaps/>
                          <w:color w:val="691971" w:themeColor="accent2"/>
                          <w:sz w:val="28"/>
                          <w:szCs w:val="24"/>
                        </w:rPr>
                      </w:pPr>
                      <w:r w:rsidRPr="00DC47B0">
                        <w:rPr>
                          <w:smallCaps/>
                          <w:color w:val="691971" w:themeColor="accent2"/>
                          <w:sz w:val="28"/>
                          <w:szCs w:val="24"/>
                        </w:rPr>
                        <w:t>Meeting ID: 979 2142 5066</w:t>
                      </w:r>
                    </w:p>
                    <w:p w14:paraId="104C3615" w14:textId="34ADB9A7" w:rsidR="00DC47B0" w:rsidRDefault="00DC47B0" w:rsidP="00DC47B0">
                      <w:pPr>
                        <w:ind w:left="504"/>
                        <w:rPr>
                          <w:smallCaps/>
                          <w:color w:val="691971" w:themeColor="accent2"/>
                          <w:sz w:val="28"/>
                          <w:szCs w:val="24"/>
                        </w:rPr>
                      </w:pPr>
                      <w:r w:rsidRPr="00DC47B0">
                        <w:rPr>
                          <w:smallCaps/>
                          <w:color w:val="691971" w:themeColor="accent2"/>
                          <w:sz w:val="28"/>
                          <w:szCs w:val="24"/>
                        </w:rPr>
                        <w:t>Passcode: 818885</w:t>
                      </w:r>
                    </w:p>
                    <w:p w14:paraId="07B802C7" w14:textId="2672D995" w:rsidR="00B406F7" w:rsidRDefault="00B406F7" w:rsidP="00DC47B0">
                      <w:pPr>
                        <w:ind w:left="504"/>
                        <w:rPr>
                          <w:smallCaps/>
                          <w:color w:val="691971" w:themeColor="accent2"/>
                          <w:sz w:val="28"/>
                          <w:szCs w:val="24"/>
                        </w:rPr>
                      </w:pPr>
                    </w:p>
                    <w:p w14:paraId="1F11FFC0" w14:textId="4AD02F2D" w:rsidR="00B406F7" w:rsidRDefault="00B406F7" w:rsidP="00DC47B0">
                      <w:pPr>
                        <w:ind w:left="504"/>
                        <w:rPr>
                          <w:smallCaps/>
                          <w:color w:val="691971" w:themeColor="accent2"/>
                          <w:sz w:val="28"/>
                          <w:szCs w:val="24"/>
                        </w:rPr>
                      </w:pPr>
                      <w:r>
                        <w:rPr>
                          <w:smallCaps/>
                          <w:color w:val="691971" w:themeColor="accent2"/>
                          <w:sz w:val="28"/>
                          <w:szCs w:val="24"/>
                        </w:rPr>
                        <w:t>Questions? Email cynthia.campbell@sccpss.com</w:t>
                      </w:r>
                    </w:p>
                    <w:p w14:paraId="52E603F6" w14:textId="77777777" w:rsidR="00DC47B0" w:rsidRDefault="00DC47B0" w:rsidP="00DC47B0">
                      <w:pPr>
                        <w:pStyle w:val="NoSpacing"/>
                        <w:ind w:left="360"/>
                        <w:rPr>
                          <w:color w:val="262140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6F7">
        <w:rPr>
          <w:noProof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 wp14:anchorId="50ED9DE1" wp14:editId="2FE30E70">
                <wp:simplePos x="0" y="0"/>
                <wp:positionH relativeFrom="page">
                  <wp:posOffset>1237615</wp:posOffset>
                </wp:positionH>
                <wp:positionV relativeFrom="page">
                  <wp:posOffset>1419225</wp:posOffset>
                </wp:positionV>
                <wp:extent cx="5133975" cy="2276475"/>
                <wp:effectExtent l="0" t="0" r="0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2276475"/>
                          <a:chOff x="-86460" y="0"/>
                          <a:chExt cx="3305148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-86460" y="238666"/>
                            <a:ext cx="3231196" cy="16186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0B06F2" w14:textId="51A0D838" w:rsidR="00DC47B0" w:rsidRPr="007F07FD" w:rsidRDefault="007F07FD" w:rsidP="007F07FD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691971" w:themeColor="accent2"/>
                                  <w:sz w:val="56"/>
                                  <w:szCs w:val="56"/>
                                </w:rPr>
                              </w:pPr>
                              <w:r w:rsidRPr="007F07FD">
                                <w:rPr>
                                  <w:smallCaps/>
                                  <w:color w:val="691971" w:themeColor="accent2"/>
                                  <w:sz w:val="56"/>
                                  <w:szCs w:val="56"/>
                                </w:rPr>
                                <w:t>PBIS for PARENTS!</w:t>
                              </w:r>
                            </w:p>
                            <w:p w14:paraId="595EAE6C" w14:textId="77777777" w:rsidR="007F07FD" w:rsidRDefault="007F07FD" w:rsidP="007F07FD">
                              <w:pPr>
                                <w:ind w:left="504"/>
                                <w:rPr>
                                  <w:smallCaps/>
                                  <w:color w:val="691971" w:themeColor="accent2"/>
                                  <w:sz w:val="28"/>
                                  <w:szCs w:val="28"/>
                                </w:rPr>
                              </w:pPr>
                            </w:p>
                            <w:p w14:paraId="599DF3DB" w14:textId="647C0FC1" w:rsidR="007F07FD" w:rsidRDefault="00B406F7" w:rsidP="007F07FD">
                              <w:pPr>
                                <w:ind w:left="504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691971" w:themeColor="accent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mallCaps/>
                                  <w:color w:val="691971" w:themeColor="accent2"/>
                                  <w:szCs w:val="32"/>
                                </w:rPr>
                                <w:t>CGCA Parents and guardians are invited</w:t>
                              </w:r>
                              <w:r w:rsidR="007F07FD" w:rsidRPr="007F07FD">
                                <w:rPr>
                                  <w:b/>
                                  <w:bCs/>
                                  <w:smallCaps/>
                                  <w:color w:val="691971" w:themeColor="accent2"/>
                                  <w:szCs w:val="32"/>
                                </w:rPr>
                                <w:t xml:space="preserve"> to a zoom session to learn what</w:t>
                              </w:r>
                            </w:p>
                            <w:p w14:paraId="6771B404" w14:textId="439F8429" w:rsidR="007F07FD" w:rsidRDefault="007F07FD" w:rsidP="007F07FD">
                              <w:pPr>
                                <w:ind w:left="504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691971" w:themeColor="accent2"/>
                                  <w:szCs w:val="32"/>
                                </w:rPr>
                              </w:pPr>
                              <w:r w:rsidRPr="007F07FD">
                                <w:rPr>
                                  <w:b/>
                                  <w:bCs/>
                                  <w:smallCaps/>
                                  <w:color w:val="691971" w:themeColor="accent2"/>
                                  <w:szCs w:val="32"/>
                                </w:rPr>
                                <w:t xml:space="preserve"> PBIS looks like at </w:t>
                              </w:r>
                            </w:p>
                            <w:p w14:paraId="50976500" w14:textId="0F6C1E06" w:rsidR="007F07FD" w:rsidRPr="007F07FD" w:rsidRDefault="007F07FD" w:rsidP="007F07FD">
                              <w:pPr>
                                <w:ind w:left="504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691971" w:themeColor="accent2"/>
                                  <w:szCs w:val="28"/>
                                </w:rPr>
                              </w:pPr>
                              <w:r w:rsidRPr="007F07FD">
                                <w:rPr>
                                  <w:b/>
                                  <w:bCs/>
                                  <w:smallCaps/>
                                  <w:color w:val="691971" w:themeColor="accent2"/>
                                  <w:szCs w:val="32"/>
                                </w:rPr>
                                <w:t>Coastal Georgia Comprehensive Academy!</w:t>
                              </w:r>
                            </w:p>
                            <w:p w14:paraId="69164344" w14:textId="689283AD" w:rsidR="00DC47B0" w:rsidRDefault="00DC47B0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262140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D9DE1" id="Group 173" o:spid="_x0000_s1034" style="position:absolute;margin-left:97.45pt;margin-top:111.75pt;width:404.25pt;height:179.25pt;z-index:251659264;mso-wrap-distance-left:18pt;mso-wrap-distance-right:18pt;mso-position-horizontal-relative:page;mso-position-vertical-relative:page;mso-width-relative:margin;mso-height-relative:margin" coordorigin="-864" coordsize="33051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">
                <v:rect id="Rectangle 174" o:spid="_x0000_s1035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36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37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262140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11" o:title="" recolor="t" rotate="t" type="frame"/>
                  </v:rect>
                </v:group>
                <v:shape id="Text Box 178" o:spid="_x0000_s1039" type="#_x0000_t202" style="position:absolute;left:-864;top:2386;width:32311;height:16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530B06F2" w14:textId="51A0D838" w:rsidR="00DC47B0" w:rsidRPr="007F07FD" w:rsidRDefault="007F07FD" w:rsidP="007F07FD">
                        <w:pPr>
                          <w:ind w:left="504"/>
                          <w:jc w:val="center"/>
                          <w:rPr>
                            <w:smallCaps/>
                            <w:color w:val="691971" w:themeColor="accent2"/>
                            <w:sz w:val="56"/>
                            <w:szCs w:val="56"/>
                          </w:rPr>
                        </w:pPr>
                        <w:r w:rsidRPr="007F07FD">
                          <w:rPr>
                            <w:smallCaps/>
                            <w:color w:val="691971" w:themeColor="accent2"/>
                            <w:sz w:val="56"/>
                            <w:szCs w:val="56"/>
                          </w:rPr>
                          <w:t>PBIS for PARENTS!</w:t>
                        </w:r>
                      </w:p>
                      <w:p w14:paraId="595EAE6C" w14:textId="77777777" w:rsidR="007F07FD" w:rsidRDefault="007F07FD" w:rsidP="007F07FD">
                        <w:pPr>
                          <w:ind w:left="504"/>
                          <w:rPr>
                            <w:smallCaps/>
                            <w:color w:val="691971" w:themeColor="accent2"/>
                            <w:sz w:val="28"/>
                            <w:szCs w:val="28"/>
                          </w:rPr>
                        </w:pPr>
                      </w:p>
                      <w:p w14:paraId="599DF3DB" w14:textId="647C0FC1" w:rsidR="007F07FD" w:rsidRDefault="00B406F7" w:rsidP="007F07FD">
                        <w:pPr>
                          <w:ind w:left="504"/>
                          <w:jc w:val="center"/>
                          <w:rPr>
                            <w:b/>
                            <w:bCs/>
                            <w:smallCaps/>
                            <w:color w:val="691971" w:themeColor="accent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mallCaps/>
                            <w:color w:val="691971" w:themeColor="accent2"/>
                            <w:szCs w:val="32"/>
                          </w:rPr>
                          <w:t>CGCA Parents and guardians are invited</w:t>
                        </w:r>
                        <w:r w:rsidR="007F07FD" w:rsidRPr="007F07FD">
                          <w:rPr>
                            <w:b/>
                            <w:bCs/>
                            <w:smallCaps/>
                            <w:color w:val="691971" w:themeColor="accent2"/>
                            <w:szCs w:val="32"/>
                          </w:rPr>
                          <w:t xml:space="preserve"> to a zoom session to learn what</w:t>
                        </w:r>
                      </w:p>
                      <w:p w14:paraId="6771B404" w14:textId="439F8429" w:rsidR="007F07FD" w:rsidRDefault="007F07FD" w:rsidP="007F07FD">
                        <w:pPr>
                          <w:ind w:left="504"/>
                          <w:jc w:val="center"/>
                          <w:rPr>
                            <w:b/>
                            <w:bCs/>
                            <w:smallCaps/>
                            <w:color w:val="691971" w:themeColor="accent2"/>
                            <w:szCs w:val="32"/>
                          </w:rPr>
                        </w:pPr>
                        <w:r w:rsidRPr="007F07FD">
                          <w:rPr>
                            <w:b/>
                            <w:bCs/>
                            <w:smallCaps/>
                            <w:color w:val="691971" w:themeColor="accent2"/>
                            <w:szCs w:val="32"/>
                          </w:rPr>
                          <w:t xml:space="preserve"> PBIS looks like at </w:t>
                        </w:r>
                      </w:p>
                      <w:p w14:paraId="50976500" w14:textId="0F6C1E06" w:rsidR="007F07FD" w:rsidRPr="007F07FD" w:rsidRDefault="007F07FD" w:rsidP="007F07FD">
                        <w:pPr>
                          <w:ind w:left="504"/>
                          <w:jc w:val="center"/>
                          <w:rPr>
                            <w:b/>
                            <w:bCs/>
                            <w:smallCaps/>
                            <w:color w:val="691971" w:themeColor="accent2"/>
                            <w:szCs w:val="28"/>
                          </w:rPr>
                        </w:pPr>
                        <w:r w:rsidRPr="007F07FD">
                          <w:rPr>
                            <w:b/>
                            <w:bCs/>
                            <w:smallCaps/>
                            <w:color w:val="691971" w:themeColor="accent2"/>
                            <w:szCs w:val="32"/>
                          </w:rPr>
                          <w:t>Coastal Georgia Comprehensive Academy!</w:t>
                        </w:r>
                      </w:p>
                      <w:p w14:paraId="69164344" w14:textId="689283AD" w:rsidR="00DC47B0" w:rsidRDefault="00DC47B0">
                        <w:pPr>
                          <w:pStyle w:val="NoSpacing"/>
                          <w:ind w:left="360"/>
                          <w:jc w:val="right"/>
                          <w:rPr>
                            <w:color w:val="262140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B406F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52759B" wp14:editId="69BD8A1F">
                <wp:simplePos x="0" y="0"/>
                <wp:positionH relativeFrom="margin">
                  <wp:align>center</wp:align>
                </wp:positionH>
                <wp:positionV relativeFrom="paragraph">
                  <wp:posOffset>2343150</wp:posOffset>
                </wp:positionV>
                <wp:extent cx="4829175" cy="9525"/>
                <wp:effectExtent l="0" t="19050" r="47625" b="476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24ED6" id="Straight Connector 14" o:spid="_x0000_s1026" style="position:absolute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84.5pt" to="380.25pt,1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" strokecolor="#262140 [3204]" strokeweight="4.5pt">
                <v:stroke joinstyle="miter"/>
                <w10:wrap anchorx="margin"/>
              </v:line>
            </w:pict>
          </mc:Fallback>
        </mc:AlternateContent>
      </w:r>
      <w:r w:rsidR="00DC47B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BA7F32" wp14:editId="4018455A">
                <wp:simplePos x="0" y="0"/>
                <wp:positionH relativeFrom="margin">
                  <wp:align>center</wp:align>
                </wp:positionH>
                <wp:positionV relativeFrom="paragraph">
                  <wp:posOffset>5753100</wp:posOffset>
                </wp:positionV>
                <wp:extent cx="4829175" cy="9525"/>
                <wp:effectExtent l="0" t="19050" r="47625" b="476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2F6AD" id="Straight Connector 13" o:spid="_x0000_s1026" style="position:absolute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53pt" to="380.25pt,4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" strokecolor="#262140 [3204]" strokeweight="4.5pt">
                <v:stroke joinstyle="miter"/>
                <w10:wrap anchorx="margin"/>
              </v:line>
            </w:pict>
          </mc:Fallback>
        </mc:AlternateContent>
      </w:r>
    </w:p>
    <w:p w14:paraId="5BC565E5" w14:textId="744C4AE5" w:rsidR="00B406F7" w:rsidRPr="00B406F7" w:rsidRDefault="00B406F7" w:rsidP="00B406F7"/>
    <w:p w14:paraId="2DE2199F" w14:textId="29FB8A54" w:rsidR="00B406F7" w:rsidRPr="00B406F7" w:rsidRDefault="00B406F7" w:rsidP="00B406F7"/>
    <w:p w14:paraId="7F200DA7" w14:textId="0BB8C8B7" w:rsidR="00B406F7" w:rsidRPr="00B406F7" w:rsidRDefault="00B406F7" w:rsidP="00B406F7"/>
    <w:p w14:paraId="4AF8D07F" w14:textId="5DA1338F" w:rsidR="00B406F7" w:rsidRPr="00B406F7" w:rsidRDefault="00B406F7" w:rsidP="00B406F7"/>
    <w:p w14:paraId="72EF94C5" w14:textId="0FD8433E" w:rsidR="00B406F7" w:rsidRPr="00B406F7" w:rsidRDefault="00B406F7" w:rsidP="00B406F7"/>
    <w:p w14:paraId="52A308EF" w14:textId="539A89F8" w:rsidR="00B406F7" w:rsidRPr="00B406F7" w:rsidRDefault="00B406F7" w:rsidP="00B406F7"/>
    <w:p w14:paraId="6AABE46E" w14:textId="30FEDFEC" w:rsidR="00B406F7" w:rsidRPr="00B406F7" w:rsidRDefault="00B406F7" w:rsidP="00B406F7"/>
    <w:p w14:paraId="16509167" w14:textId="2BE6DAAF" w:rsidR="00B406F7" w:rsidRPr="00B406F7" w:rsidRDefault="00B406F7" w:rsidP="00B406F7"/>
    <w:p w14:paraId="5260433D" w14:textId="520068EE" w:rsidR="00B406F7" w:rsidRDefault="00B406F7" w:rsidP="00B406F7"/>
    <w:p w14:paraId="74C65045" w14:textId="7C6677E6" w:rsidR="00B406F7" w:rsidRDefault="00B406F7" w:rsidP="00B406F7">
      <w:pPr>
        <w:tabs>
          <w:tab w:val="left" w:pos="1920"/>
        </w:tabs>
      </w:pPr>
      <w:r>
        <w:tab/>
      </w:r>
      <w:r w:rsidR="00730287">
        <w:t xml:space="preserve">Our </w:t>
      </w:r>
      <w:r>
        <w:t>Agenda</w:t>
      </w:r>
      <w:r w:rsidR="00730287">
        <w:t xml:space="preserve"> will Include: </w:t>
      </w:r>
    </w:p>
    <w:p w14:paraId="398C9F5D" w14:textId="1D81721A" w:rsidR="00B406F7" w:rsidRDefault="00B406F7" w:rsidP="00B406F7">
      <w:pPr>
        <w:tabs>
          <w:tab w:val="left" w:pos="2400"/>
        </w:tabs>
      </w:pPr>
      <w:r>
        <w:tab/>
      </w:r>
    </w:p>
    <w:p w14:paraId="0A030CF7" w14:textId="4F67760F" w:rsidR="00B406F7" w:rsidRDefault="00F65657" w:rsidP="00B406F7">
      <w:pPr>
        <w:pStyle w:val="ListParagraph"/>
        <w:numPr>
          <w:ilvl w:val="0"/>
          <w:numId w:val="3"/>
        </w:numPr>
        <w:tabs>
          <w:tab w:val="left" w:pos="2400"/>
        </w:tabs>
      </w:pPr>
      <w:r>
        <w:t xml:space="preserve">What is PBIS? </w:t>
      </w:r>
    </w:p>
    <w:p w14:paraId="4F290D51" w14:textId="2833D2E9" w:rsidR="00F65657" w:rsidRDefault="00F65657" w:rsidP="00B406F7">
      <w:pPr>
        <w:pStyle w:val="ListParagraph"/>
        <w:numPr>
          <w:ilvl w:val="0"/>
          <w:numId w:val="3"/>
        </w:numPr>
        <w:tabs>
          <w:tab w:val="left" w:pos="2400"/>
        </w:tabs>
      </w:pPr>
      <w:r>
        <w:t>The CGCA Expectations</w:t>
      </w:r>
    </w:p>
    <w:p w14:paraId="2CFCFBC1" w14:textId="21CAD981" w:rsidR="00F65657" w:rsidRDefault="00F65657" w:rsidP="00B406F7">
      <w:pPr>
        <w:pStyle w:val="ListParagraph"/>
        <w:numPr>
          <w:ilvl w:val="0"/>
          <w:numId w:val="3"/>
        </w:numPr>
        <w:tabs>
          <w:tab w:val="left" w:pos="2400"/>
        </w:tabs>
      </w:pPr>
      <w:r>
        <w:t>Teaching Social Skills</w:t>
      </w:r>
    </w:p>
    <w:p w14:paraId="7E06F649" w14:textId="59742990" w:rsidR="00F65657" w:rsidRDefault="00F65657" w:rsidP="00B406F7">
      <w:pPr>
        <w:pStyle w:val="ListParagraph"/>
        <w:numPr>
          <w:ilvl w:val="0"/>
          <w:numId w:val="3"/>
        </w:numPr>
        <w:tabs>
          <w:tab w:val="left" w:pos="2400"/>
        </w:tabs>
      </w:pPr>
      <w:r>
        <w:t>The Point System</w:t>
      </w:r>
    </w:p>
    <w:p w14:paraId="586B51F4" w14:textId="489645F9" w:rsidR="00F65657" w:rsidRDefault="00F65657" w:rsidP="00B406F7">
      <w:pPr>
        <w:pStyle w:val="ListParagraph"/>
        <w:numPr>
          <w:ilvl w:val="0"/>
          <w:numId w:val="3"/>
        </w:numPr>
        <w:tabs>
          <w:tab w:val="left" w:pos="2400"/>
        </w:tabs>
      </w:pPr>
      <w:r>
        <w:t>Intensive Intervention</w:t>
      </w:r>
    </w:p>
    <w:p w14:paraId="48073C0C" w14:textId="35CBE676" w:rsidR="00F65657" w:rsidRDefault="00F65657" w:rsidP="00B406F7">
      <w:pPr>
        <w:pStyle w:val="ListParagraph"/>
        <w:numPr>
          <w:ilvl w:val="0"/>
          <w:numId w:val="3"/>
        </w:numPr>
        <w:tabs>
          <w:tab w:val="left" w:pos="2400"/>
        </w:tabs>
      </w:pPr>
      <w:r>
        <w:t>Check-in Check-out</w:t>
      </w:r>
    </w:p>
    <w:p w14:paraId="6A551A74" w14:textId="029D4650" w:rsidR="00730287" w:rsidRDefault="00730287" w:rsidP="00B406F7">
      <w:pPr>
        <w:pStyle w:val="ListParagraph"/>
        <w:numPr>
          <w:ilvl w:val="0"/>
          <w:numId w:val="3"/>
        </w:numPr>
        <w:tabs>
          <w:tab w:val="left" w:pos="2400"/>
        </w:tabs>
      </w:pPr>
      <w:r>
        <w:t>Progress Level</w:t>
      </w:r>
    </w:p>
    <w:p w14:paraId="3A916863" w14:textId="77777777" w:rsidR="00B406F7" w:rsidRDefault="00B406F7" w:rsidP="00B406F7">
      <w:pPr>
        <w:tabs>
          <w:tab w:val="left" w:pos="2400"/>
        </w:tabs>
      </w:pPr>
    </w:p>
    <w:p w14:paraId="2EE23A9D" w14:textId="45E698F5" w:rsidR="00B406F7" w:rsidRPr="00B406F7" w:rsidRDefault="00B406F7" w:rsidP="00B406F7">
      <w:pPr>
        <w:tabs>
          <w:tab w:val="left" w:pos="2700"/>
        </w:tabs>
      </w:pPr>
    </w:p>
    <w:sectPr w:rsidR="00B406F7" w:rsidRPr="00B406F7" w:rsidSect="005E12C7">
      <w:headerReference w:type="default" r:id="rId12"/>
      <w:headerReference w:type="first" r:id="rId13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90C99" w14:textId="77777777" w:rsidR="0055360D" w:rsidRDefault="0055360D">
      <w:pPr>
        <w:spacing w:before="0"/>
      </w:pPr>
      <w:r>
        <w:separator/>
      </w:r>
    </w:p>
  </w:endnote>
  <w:endnote w:type="continuationSeparator" w:id="0">
    <w:p w14:paraId="6B60A57D" w14:textId="77777777" w:rsidR="0055360D" w:rsidRDefault="0055360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3DA5C" w14:textId="77777777" w:rsidR="0055360D" w:rsidRDefault="0055360D">
      <w:pPr>
        <w:spacing w:before="0"/>
      </w:pPr>
      <w:r>
        <w:separator/>
      </w:r>
    </w:p>
  </w:footnote>
  <w:footnote w:type="continuationSeparator" w:id="0">
    <w:p w14:paraId="5E0CA09D" w14:textId="77777777" w:rsidR="0055360D" w:rsidRDefault="0055360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184B6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A0D39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D928BB" wp14:editId="0DFC520C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CA5A94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60784"/>
    <w:multiLevelType w:val="hybridMultilevel"/>
    <w:tmpl w:val="E746056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25B30669"/>
    <w:multiLevelType w:val="hybridMultilevel"/>
    <w:tmpl w:val="4AA071D0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2" w15:restartNumberingAfterBreak="0">
    <w:nsid w:val="74A0710C"/>
    <w:multiLevelType w:val="hybridMultilevel"/>
    <w:tmpl w:val="6CD0E910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num w:numId="1" w16cid:durableId="307172032">
    <w:abstractNumId w:val="2"/>
  </w:num>
  <w:num w:numId="2" w16cid:durableId="1037314087">
    <w:abstractNumId w:val="0"/>
  </w:num>
  <w:num w:numId="3" w16cid:durableId="1969120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7B0"/>
    <w:rsid w:val="00004378"/>
    <w:rsid w:val="00007C05"/>
    <w:rsid w:val="000221BB"/>
    <w:rsid w:val="00024B92"/>
    <w:rsid w:val="0003383B"/>
    <w:rsid w:val="00041E06"/>
    <w:rsid w:val="000C7A19"/>
    <w:rsid w:val="000F3631"/>
    <w:rsid w:val="00116CCC"/>
    <w:rsid w:val="001241FF"/>
    <w:rsid w:val="0012710E"/>
    <w:rsid w:val="00144CDA"/>
    <w:rsid w:val="0017060F"/>
    <w:rsid w:val="001A5D7F"/>
    <w:rsid w:val="00296DC4"/>
    <w:rsid w:val="002D3176"/>
    <w:rsid w:val="00301E94"/>
    <w:rsid w:val="00302252"/>
    <w:rsid w:val="003146EC"/>
    <w:rsid w:val="003235EB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5360D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30287"/>
    <w:rsid w:val="00784B03"/>
    <w:rsid w:val="007B3217"/>
    <w:rsid w:val="007F07FD"/>
    <w:rsid w:val="0080649E"/>
    <w:rsid w:val="00897545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406F7"/>
    <w:rsid w:val="00B57601"/>
    <w:rsid w:val="00B6008F"/>
    <w:rsid w:val="00B861A4"/>
    <w:rsid w:val="00BD3DDD"/>
    <w:rsid w:val="00C2003E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DC47B0"/>
    <w:rsid w:val="00E74699"/>
    <w:rsid w:val="00E85761"/>
    <w:rsid w:val="00E95207"/>
    <w:rsid w:val="00E95D89"/>
    <w:rsid w:val="00EB66EF"/>
    <w:rsid w:val="00EE51F6"/>
    <w:rsid w:val="00EF1A98"/>
    <w:rsid w:val="00F65657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9541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7B0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table" w:styleId="PlainTable5">
    <w:name w:val="Plain Table 5"/>
    <w:basedOn w:val="TableNormal"/>
    <w:uiPriority w:val="45"/>
    <w:rsid w:val="00DC47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DC47B0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DC47B0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47B0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unhideWhenUsed/>
    <w:qFormat/>
    <w:rsid w:val="00B406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cam39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2022-05-17T16:37:00Z</dcterms:created>
  <dcterms:modified xsi:type="dcterms:W3CDTF">2022-05-17T16:37:00Z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